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FC030B" w14:paraId="2C129D7B" w14:textId="77777777" w:rsidTr="00FC030B">
        <w:trPr>
          <w:trHeight w:val="2970"/>
        </w:trPr>
        <w:tc>
          <w:tcPr>
            <w:tcW w:w="4320" w:type="dxa"/>
            <w:vAlign w:val="bottom"/>
          </w:tcPr>
          <w:p w14:paraId="5E3814E0" w14:textId="77777777" w:rsidR="00FC030B" w:rsidRDefault="00000000" w:rsidP="00FC030B">
            <w:pPr>
              <w:pStyle w:val="Title"/>
            </w:pPr>
            <w:sdt>
              <w:sdtPr>
                <w:id w:val="-1771764096"/>
                <w:placeholder>
                  <w:docPart w:val="514B6758CE984247880964C663C569C1"/>
                </w:placeholder>
                <w:showingPlcHdr/>
                <w15:appearance w15:val="hidden"/>
              </w:sdtPr>
              <w:sdtContent>
                <w:r w:rsidR="00FC030B" w:rsidRPr="00FC030B">
                  <w:t>Meeting minutes</w:t>
                </w:r>
              </w:sdtContent>
            </w:sdt>
            <w:r w:rsidR="00FC030B">
              <w:t xml:space="preserve"> </w:t>
            </w:r>
          </w:p>
        </w:tc>
        <w:tc>
          <w:tcPr>
            <w:tcW w:w="5040" w:type="dxa"/>
            <w:vMerge w:val="restart"/>
          </w:tcPr>
          <w:p w14:paraId="2885B237" w14:textId="77777777" w:rsidR="00FC030B" w:rsidRDefault="00FC030B" w:rsidP="00FC030B">
            <w:pPr>
              <w:ind w:left="-384" w:right="-648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CE55B3" wp14:editId="1436EBE3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78740</wp:posOffset>
                  </wp:positionV>
                  <wp:extent cx="2288540" cy="2425548"/>
                  <wp:effectExtent l="0" t="0" r="0" b="635"/>
                  <wp:wrapNone/>
                  <wp:docPr id="1966488892" name="Graphic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488892" name="Graphic 3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3" t="3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047" cy="2429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030B" w14:paraId="3279225C" w14:textId="77777777" w:rsidTr="00FC030B">
        <w:tc>
          <w:tcPr>
            <w:tcW w:w="4320" w:type="dxa"/>
            <w:vAlign w:val="center"/>
          </w:tcPr>
          <w:p w14:paraId="613045AF" w14:textId="77777777" w:rsidR="00FC030B" w:rsidRPr="008342D0" w:rsidRDefault="00000000" w:rsidP="002965C2">
            <w:pPr>
              <w:pStyle w:val="Subhead"/>
            </w:pPr>
            <w:sdt>
              <w:sdtPr>
                <w:id w:val="1057902306"/>
                <w:placeholder>
                  <w:docPart w:val="8756EC5AC1477542A896741952807338"/>
                </w:placeholder>
                <w:showingPlcHdr/>
                <w15:appearance w15:val="hidden"/>
              </w:sdtPr>
              <w:sdtContent>
                <w:r w:rsidR="00FC030B" w:rsidRPr="00FC030B">
                  <w:t>pta</w:t>
                </w:r>
              </w:sdtContent>
            </w:sdt>
            <w:r w:rsidR="00FC030B">
              <w:t xml:space="preserve"> </w:t>
            </w:r>
          </w:p>
        </w:tc>
        <w:tc>
          <w:tcPr>
            <w:tcW w:w="5040" w:type="dxa"/>
            <w:vMerge/>
          </w:tcPr>
          <w:p w14:paraId="13EE27CA" w14:textId="77777777" w:rsidR="00FC030B" w:rsidRDefault="00FC030B" w:rsidP="002965C2">
            <w:pPr>
              <w:pStyle w:val="Subhead"/>
            </w:pPr>
          </w:p>
        </w:tc>
      </w:tr>
    </w:tbl>
    <w:p w14:paraId="6C28032E" w14:textId="77777777" w:rsidR="007A4170" w:rsidRDefault="007A4170" w:rsidP="00AE44C5">
      <w:pPr>
        <w:pStyle w:val="Subhead"/>
        <w:rPr>
          <w:sz w:val="24"/>
          <w:szCs w:val="24"/>
        </w:rPr>
      </w:pPr>
    </w:p>
    <w:p w14:paraId="560EDACB" w14:textId="77777777" w:rsidR="00EF36A5" w:rsidRPr="00C20B2D" w:rsidRDefault="00EF36A5" w:rsidP="00AE44C5">
      <w:pPr>
        <w:pStyle w:val="Subhead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CD3" w:themeFill="accent5"/>
        <w:tblLook w:val="04A0" w:firstRow="1" w:lastRow="0" w:firstColumn="1" w:lastColumn="0" w:noHBand="0" w:noVBand="1"/>
      </w:tblPr>
      <w:tblGrid>
        <w:gridCol w:w="2335"/>
        <w:gridCol w:w="270"/>
        <w:gridCol w:w="2520"/>
        <w:gridCol w:w="270"/>
        <w:gridCol w:w="3955"/>
      </w:tblGrid>
      <w:tr w:rsidR="002D2055" w14:paraId="5F1C40BB" w14:textId="77777777" w:rsidTr="007A4170">
        <w:trPr>
          <w:trHeight w:val="504"/>
        </w:trPr>
        <w:tc>
          <w:tcPr>
            <w:tcW w:w="2335" w:type="dxa"/>
            <w:shd w:val="clear" w:color="auto" w:fill="E4F4EF" w:themeFill="accent2" w:themeFillTint="33"/>
          </w:tcPr>
          <w:p w14:paraId="12EC8AEB" w14:textId="77777777" w:rsidR="00B265A1" w:rsidRDefault="00000000" w:rsidP="001311AF">
            <w:pPr>
              <w:pStyle w:val="Heading1"/>
            </w:pPr>
            <w:sdt>
              <w:sdtPr>
                <w:id w:val="593591499"/>
                <w:placeholder>
                  <w:docPart w:val="D5122CA616DE244B8574223027BF5A79"/>
                </w:placeholder>
                <w:showingPlcHdr/>
                <w15:appearance w15:val="hidden"/>
              </w:sdtPr>
              <w:sdtContent>
                <w:r w:rsidR="00FC030B" w:rsidRPr="00FC030B">
                  <w:t>Date:</w:t>
                </w:r>
              </w:sdtContent>
            </w:sdt>
            <w:r w:rsidR="00FC030B">
              <w:t xml:space="preserve"> </w:t>
            </w:r>
          </w:p>
        </w:tc>
        <w:tc>
          <w:tcPr>
            <w:tcW w:w="270" w:type="dxa"/>
          </w:tcPr>
          <w:p w14:paraId="179A25CD" w14:textId="77777777" w:rsidR="00B265A1" w:rsidRPr="00AB4981" w:rsidRDefault="00B265A1" w:rsidP="001311AF">
            <w:pPr>
              <w:pStyle w:val="Heading1"/>
            </w:pPr>
          </w:p>
        </w:tc>
        <w:tc>
          <w:tcPr>
            <w:tcW w:w="2520" w:type="dxa"/>
            <w:shd w:val="clear" w:color="auto" w:fill="E4F4EF" w:themeFill="accent2" w:themeFillTint="33"/>
          </w:tcPr>
          <w:p w14:paraId="0FA8E771" w14:textId="77777777" w:rsidR="00B265A1" w:rsidRDefault="00000000" w:rsidP="001311AF">
            <w:pPr>
              <w:pStyle w:val="Heading1"/>
            </w:pPr>
            <w:sdt>
              <w:sdtPr>
                <w:id w:val="-1555462998"/>
                <w:placeholder>
                  <w:docPart w:val="7522AA58E55C9944A4D1CFE599488975"/>
                </w:placeholder>
                <w:showingPlcHdr/>
                <w15:appearance w15:val="hidden"/>
              </w:sdtPr>
              <w:sdtContent>
                <w:r w:rsidR="00FC030B" w:rsidRPr="00FC030B">
                  <w:t>Time:</w:t>
                </w:r>
              </w:sdtContent>
            </w:sdt>
            <w:r w:rsidR="00FC030B">
              <w:t xml:space="preserve"> </w:t>
            </w:r>
          </w:p>
        </w:tc>
        <w:tc>
          <w:tcPr>
            <w:tcW w:w="270" w:type="dxa"/>
          </w:tcPr>
          <w:p w14:paraId="5DC395D8" w14:textId="77777777" w:rsidR="00B265A1" w:rsidRPr="00AB4981" w:rsidRDefault="00B265A1" w:rsidP="001311AF">
            <w:pPr>
              <w:pStyle w:val="Heading1"/>
            </w:pPr>
          </w:p>
        </w:tc>
        <w:tc>
          <w:tcPr>
            <w:tcW w:w="3955" w:type="dxa"/>
            <w:shd w:val="clear" w:color="auto" w:fill="E4F4EF" w:themeFill="accent2" w:themeFillTint="33"/>
          </w:tcPr>
          <w:p w14:paraId="3358575C" w14:textId="77777777" w:rsidR="00B265A1" w:rsidRDefault="00000000" w:rsidP="001311AF">
            <w:pPr>
              <w:pStyle w:val="Heading1"/>
            </w:pPr>
            <w:sdt>
              <w:sdtPr>
                <w:id w:val="481129102"/>
                <w:placeholder>
                  <w:docPart w:val="D0B7493D32E2CF4192555A872F42CA4C"/>
                </w:placeholder>
                <w:showingPlcHdr/>
                <w15:appearance w15:val="hidden"/>
              </w:sdtPr>
              <w:sdtContent>
                <w:r w:rsidR="00FC030B" w:rsidRPr="00FC030B">
                  <w:t>Facilitator:</w:t>
                </w:r>
              </w:sdtContent>
            </w:sdt>
            <w:r w:rsidR="00FC030B">
              <w:t xml:space="preserve"> </w:t>
            </w:r>
          </w:p>
        </w:tc>
      </w:tr>
      <w:tr w:rsidR="00B265A1" w14:paraId="02A751E4" w14:textId="77777777" w:rsidTr="00B265A1">
        <w:trPr>
          <w:trHeight w:val="530"/>
        </w:trPr>
        <w:tc>
          <w:tcPr>
            <w:tcW w:w="2335" w:type="dxa"/>
          </w:tcPr>
          <w:p w14:paraId="59EC3DBE" w14:textId="02333AAE" w:rsidR="00B265A1" w:rsidRDefault="00000000" w:rsidP="00FC030B">
            <w:sdt>
              <w:sdtPr>
                <w:id w:val="2040476020"/>
                <w:placeholder>
                  <w:docPart w:val="5CA50B9F2F741D419372B691F08A7183"/>
                </w:placeholder>
                <w15:appearance w15:val="hidden"/>
              </w:sdtPr>
              <w:sdtContent>
                <w:r w:rsidR="000D0481">
                  <w:t>0</w:t>
                </w:r>
                <w:r w:rsidR="00543D11">
                  <w:t>3</w:t>
                </w:r>
                <w:r w:rsidR="00A15D71">
                  <w:t>/19</w:t>
                </w:r>
                <w:r w:rsidR="000D0481">
                  <w:t>/2026</w:t>
                </w:r>
              </w:sdtContent>
            </w:sdt>
            <w:r w:rsidR="00FC030B">
              <w:t xml:space="preserve"> </w:t>
            </w:r>
          </w:p>
        </w:tc>
        <w:tc>
          <w:tcPr>
            <w:tcW w:w="270" w:type="dxa"/>
          </w:tcPr>
          <w:p w14:paraId="57098CDF" w14:textId="77777777" w:rsidR="00B265A1" w:rsidRDefault="00B265A1" w:rsidP="00FC030B"/>
        </w:tc>
        <w:tc>
          <w:tcPr>
            <w:tcW w:w="2520" w:type="dxa"/>
          </w:tcPr>
          <w:p w14:paraId="246E219A" w14:textId="6676BFC6" w:rsidR="00B265A1" w:rsidRDefault="00000000" w:rsidP="00FC030B">
            <w:sdt>
              <w:sdtPr>
                <w:id w:val="499696572"/>
                <w:placeholder>
                  <w:docPart w:val="0B1127ABADB94843B1AAD98624853D45"/>
                </w:placeholder>
                <w15:appearance w15:val="hidden"/>
              </w:sdtPr>
              <w:sdtContent>
                <w:r w:rsidR="008B4BC0">
                  <w:t>7:00</w:t>
                </w:r>
                <w:r w:rsidR="00950915">
                  <w:t xml:space="preserve"> </w:t>
                </w:r>
                <w:r w:rsidR="008B4BC0">
                  <w:t>PM</w:t>
                </w:r>
              </w:sdtContent>
            </w:sdt>
            <w:r w:rsidR="00FC030B">
              <w:t xml:space="preserve"> </w:t>
            </w:r>
          </w:p>
        </w:tc>
        <w:tc>
          <w:tcPr>
            <w:tcW w:w="270" w:type="dxa"/>
          </w:tcPr>
          <w:p w14:paraId="300BDB93" w14:textId="77777777" w:rsidR="00B265A1" w:rsidRDefault="00B265A1" w:rsidP="00FC030B"/>
        </w:tc>
        <w:tc>
          <w:tcPr>
            <w:tcW w:w="3955" w:type="dxa"/>
          </w:tcPr>
          <w:p w14:paraId="51F36CF2" w14:textId="6CE35F83" w:rsidR="00B265A1" w:rsidRDefault="00000000" w:rsidP="00FC030B">
            <w:sdt>
              <w:sdtPr>
                <w:id w:val="-1974899599"/>
                <w:placeholder>
                  <w:docPart w:val="06F7A664D9003E4484CFF79DB96F0C64"/>
                </w:placeholder>
                <w15:appearance w15:val="hidden"/>
              </w:sdtPr>
              <w:sdtContent>
                <w:r w:rsidR="001266F2">
                  <w:t>Jess Keim</w:t>
                </w:r>
              </w:sdtContent>
            </w:sdt>
            <w:r w:rsidR="00FC030B"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F1310" w14:paraId="2241E756" w14:textId="77777777" w:rsidTr="00C37EBE">
        <w:trPr>
          <w:trHeight w:val="250"/>
        </w:trPr>
        <w:tc>
          <w:tcPr>
            <w:tcW w:w="9360" w:type="dxa"/>
            <w:shd w:val="clear" w:color="auto" w:fill="E0E8F4" w:themeFill="accent6" w:themeFillTint="33"/>
          </w:tcPr>
          <w:p w14:paraId="435EADE4" w14:textId="77777777" w:rsidR="007F1310" w:rsidRDefault="007F1310" w:rsidP="007F1310">
            <w:pPr>
              <w:pStyle w:val="Heading1"/>
            </w:pPr>
            <w:r>
              <w:t>Agenda</w:t>
            </w:r>
          </w:p>
        </w:tc>
      </w:tr>
      <w:tr w:rsidR="007F1310" w14:paraId="06667627" w14:textId="77777777" w:rsidTr="00C37EBE">
        <w:trPr>
          <w:trHeight w:val="795"/>
        </w:trPr>
        <w:tc>
          <w:tcPr>
            <w:tcW w:w="9360" w:type="dxa"/>
          </w:tcPr>
          <w:p w14:paraId="315B4CCA" w14:textId="32F3593F" w:rsidR="00543D11" w:rsidRDefault="00543D11" w:rsidP="00543D11">
            <w:pPr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Welcome</w:t>
            </w:r>
          </w:p>
          <w:p w14:paraId="169DA8DE" w14:textId="274D4425" w:rsidR="00543D11" w:rsidRDefault="00543D11" w:rsidP="00543D11">
            <w:pPr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Administrator Report</w:t>
            </w:r>
          </w:p>
          <w:p w14:paraId="39640B10" w14:textId="463D6417" w:rsidR="00543D11" w:rsidRDefault="00543D11" w:rsidP="00543D11">
            <w:pPr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Teacher Report</w:t>
            </w:r>
          </w:p>
          <w:p w14:paraId="4E094A6A" w14:textId="673A3525" w:rsidR="00543D11" w:rsidRDefault="00543D11" w:rsidP="00543D11">
            <w:pPr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Treasurer Update</w:t>
            </w:r>
          </w:p>
          <w:p w14:paraId="447217E9" w14:textId="19C3BBC9" w:rsidR="00543D11" w:rsidRDefault="00543D11" w:rsidP="00543D11">
            <w:pPr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Upcoming events/activities</w:t>
            </w:r>
          </w:p>
          <w:p w14:paraId="111FF9D5" w14:textId="62DB9A49" w:rsidR="00543D11" w:rsidRDefault="00543D11" w:rsidP="00543D1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0" w:line="240" w:lineRule="auto"/>
            </w:pPr>
            <w:r>
              <w:t>Hershey Park Fundraiser</w:t>
            </w:r>
          </w:p>
          <w:p w14:paraId="12C01CB3" w14:textId="379152A4" w:rsidR="00543D11" w:rsidRDefault="00543D11" w:rsidP="00543D1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0" w:line="240" w:lineRule="auto"/>
            </w:pPr>
            <w:r>
              <w:t>Yearbook – orders due 4/10</w:t>
            </w:r>
          </w:p>
          <w:p w14:paraId="6F19BAF8" w14:textId="1BD33CE5" w:rsidR="00543D11" w:rsidRDefault="00543D11" w:rsidP="00543D1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0" w:line="240" w:lineRule="auto"/>
            </w:pPr>
            <w:r>
              <w:t>Plant Sale</w:t>
            </w:r>
          </w:p>
          <w:p w14:paraId="4926A1EC" w14:textId="35A0D6CB" w:rsidR="00543D11" w:rsidRDefault="00543D11" w:rsidP="00543D1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0" w:line="240" w:lineRule="auto"/>
            </w:pPr>
            <w:r>
              <w:t>Science Fair – 4/9</w:t>
            </w:r>
          </w:p>
          <w:p w14:paraId="6A1EAEE0" w14:textId="5721A41B" w:rsidR="00543D11" w:rsidRDefault="00543D11" w:rsidP="00543D1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0" w:line="240" w:lineRule="auto"/>
            </w:pPr>
            <w:r>
              <w:t>Spring Fling + Silent Auction – 5/8</w:t>
            </w:r>
          </w:p>
          <w:p w14:paraId="3627C6E7" w14:textId="718CF539" w:rsidR="00543D11" w:rsidRDefault="00543D11" w:rsidP="00543D1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0" w:line="240" w:lineRule="auto"/>
            </w:pPr>
            <w:r>
              <w:t>Teacher Appreciation Week – 5/4-5/8</w:t>
            </w:r>
          </w:p>
          <w:p w14:paraId="249BD453" w14:textId="092D37E4" w:rsidR="00543D11" w:rsidRDefault="00543D11" w:rsidP="00543D1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0" w:line="240" w:lineRule="auto"/>
            </w:pPr>
            <w:r>
              <w:t>5th Grade Farewell – 6/8</w:t>
            </w:r>
          </w:p>
          <w:p w14:paraId="674A56AA" w14:textId="3749C874" w:rsidR="00A15D71" w:rsidRDefault="00543D11" w:rsidP="00543D1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0" w:line="240" w:lineRule="auto"/>
            </w:pPr>
            <w:r>
              <w:t>Summer Bridge Program</w:t>
            </w:r>
          </w:p>
          <w:p w14:paraId="6CFB6569" w14:textId="77777777" w:rsidR="00543D11" w:rsidRDefault="00543D11" w:rsidP="00543D11">
            <w:pPr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2026/2027 Board Member Candidates</w:t>
            </w:r>
          </w:p>
          <w:p w14:paraId="45AFDAB7" w14:textId="66D74EEA" w:rsidR="00543D11" w:rsidRPr="00543D11" w:rsidRDefault="00543D11" w:rsidP="00543D11">
            <w:pPr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Open Discussion</w:t>
            </w:r>
          </w:p>
        </w:tc>
      </w:tr>
    </w:tbl>
    <w:p w14:paraId="2C843F9D" w14:textId="77777777" w:rsidR="00EE36C0" w:rsidRDefault="00EE36C0" w:rsidP="007D0F2D">
      <w:pPr>
        <w:pStyle w:val="Heading1"/>
        <w:spacing w:before="0" w:line="240" w:lineRule="auto"/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9242"/>
        <w:gridCol w:w="108"/>
      </w:tblGrid>
      <w:tr w:rsidR="00C71746" w14:paraId="7AB68577" w14:textId="77777777" w:rsidTr="00A842E0">
        <w:trPr>
          <w:gridBefore w:val="1"/>
          <w:gridAfter w:val="1"/>
          <w:wBefore w:w="108" w:type="dxa"/>
          <w:wAfter w:w="108" w:type="dxa"/>
          <w:trHeight w:val="449"/>
        </w:trPr>
        <w:tc>
          <w:tcPr>
            <w:tcW w:w="9242" w:type="dxa"/>
            <w:shd w:val="clear" w:color="auto" w:fill="E0E8F4" w:themeFill="accent6" w:themeFillTint="33"/>
          </w:tcPr>
          <w:p w14:paraId="310DD524" w14:textId="64561D9D" w:rsidR="00C71746" w:rsidRPr="007F1310" w:rsidRDefault="00C71746">
            <w:pPr>
              <w:pStyle w:val="Heading1"/>
            </w:pPr>
            <w:r w:rsidRPr="00C71746">
              <w:t>Administrator Report</w:t>
            </w:r>
          </w:p>
        </w:tc>
      </w:tr>
      <w:tr w:rsidR="00C71746" w14:paraId="5B85980E" w14:textId="77777777" w:rsidTr="00FE283F">
        <w:trPr>
          <w:gridBefore w:val="1"/>
          <w:wBefore w:w="108" w:type="dxa"/>
          <w:trHeight w:val="324"/>
        </w:trPr>
        <w:tc>
          <w:tcPr>
            <w:tcW w:w="9350" w:type="dxa"/>
            <w:gridSpan w:val="2"/>
          </w:tcPr>
          <w:p w14:paraId="14C5BE74" w14:textId="77777777" w:rsidR="000D0481" w:rsidRDefault="002C2F8A" w:rsidP="00543D11">
            <w:pPr>
              <w:spacing w:before="0" w:line="240" w:lineRule="auto"/>
            </w:pPr>
            <w:r>
              <w:t xml:space="preserve">Students reorganized based on </w:t>
            </w:r>
            <w:proofErr w:type="spellStart"/>
            <w:r>
              <w:t>mid year</w:t>
            </w:r>
            <w:proofErr w:type="spellEnd"/>
            <w:r>
              <w:t xml:space="preserve"> assessments</w:t>
            </w:r>
          </w:p>
          <w:p w14:paraId="451ADA4E" w14:textId="77777777" w:rsidR="002C2F8A" w:rsidRDefault="002C2F8A" w:rsidP="00543D11">
            <w:pPr>
              <w:spacing w:before="0" w:line="240" w:lineRule="auto"/>
            </w:pPr>
            <w:r>
              <w:t>Getting ready for MCAP</w:t>
            </w:r>
          </w:p>
          <w:p w14:paraId="472B19B2" w14:textId="774DD42B" w:rsidR="002C2F8A" w:rsidRPr="00D25C02" w:rsidRDefault="002C2F8A" w:rsidP="00543D11">
            <w:pPr>
              <w:spacing w:before="0" w:line="240" w:lineRule="auto"/>
            </w:pPr>
            <w:r>
              <w:t xml:space="preserve">Successful glow party – next reward will be outside with chalk, music, etc. </w:t>
            </w:r>
          </w:p>
        </w:tc>
      </w:tr>
      <w:tr w:rsidR="009D003C" w14:paraId="7DAE42C0" w14:textId="77777777" w:rsidTr="00A842E0">
        <w:trPr>
          <w:gridBefore w:val="1"/>
          <w:wBefore w:w="108" w:type="dxa"/>
          <w:trHeight w:val="449"/>
        </w:trPr>
        <w:tc>
          <w:tcPr>
            <w:tcW w:w="9350" w:type="dxa"/>
            <w:gridSpan w:val="2"/>
            <w:shd w:val="clear" w:color="auto" w:fill="E0E8F4" w:themeFill="accent6" w:themeFillTint="33"/>
          </w:tcPr>
          <w:p w14:paraId="3EB6963C" w14:textId="0081BC10" w:rsidR="009D003C" w:rsidRPr="002A19B9" w:rsidRDefault="00C71746">
            <w:pPr>
              <w:pStyle w:val="Heading1"/>
            </w:pPr>
            <w:r w:rsidRPr="00C71746">
              <w:t>Teacher Report</w:t>
            </w:r>
          </w:p>
        </w:tc>
      </w:tr>
      <w:tr w:rsidR="009D003C" w14:paraId="3F3BE48F" w14:textId="77777777" w:rsidTr="00FE283F">
        <w:trPr>
          <w:gridBefore w:val="1"/>
          <w:wBefore w:w="108" w:type="dxa"/>
          <w:trHeight w:val="342"/>
        </w:trPr>
        <w:tc>
          <w:tcPr>
            <w:tcW w:w="9350" w:type="dxa"/>
            <w:gridSpan w:val="2"/>
          </w:tcPr>
          <w:p w14:paraId="37A760DE" w14:textId="77777777" w:rsidR="000D0481" w:rsidRDefault="002C2F8A" w:rsidP="00A15D71">
            <w:pPr>
              <w:spacing w:before="0" w:line="240" w:lineRule="auto"/>
            </w:pPr>
            <w:proofErr w:type="gramStart"/>
            <w:r>
              <w:t>Teachers</w:t>
            </w:r>
            <w:proofErr w:type="gramEnd"/>
            <w:r>
              <w:t xml:space="preserve"> questions in response to teacher appreciation lounge revamp</w:t>
            </w:r>
          </w:p>
          <w:p w14:paraId="38FD7907" w14:textId="77777777" w:rsidR="002C2F8A" w:rsidRDefault="002C2F8A" w:rsidP="00A15D71">
            <w:pPr>
              <w:spacing w:before="0" w:line="240" w:lineRule="auto"/>
            </w:pPr>
            <w:r>
              <w:t>Suggests updates to the birthday calendar in the lounge</w:t>
            </w:r>
          </w:p>
          <w:p w14:paraId="2143C07B" w14:textId="58AB6C80" w:rsidR="002C2F8A" w:rsidRDefault="002C2F8A" w:rsidP="00A15D71">
            <w:pPr>
              <w:spacing w:before="0" w:line="240" w:lineRule="auto"/>
            </w:pPr>
            <w:r>
              <w:t>Suggested theme for teacher appreciation – Charlie and the Chocolate Factory – Teachers are our golden ticket</w:t>
            </w:r>
          </w:p>
        </w:tc>
      </w:tr>
      <w:tr w:rsidR="007F1310" w:rsidRPr="002C2E7D" w14:paraId="05EAA787" w14:textId="77777777" w:rsidTr="00A842E0">
        <w:trPr>
          <w:gridBefore w:val="1"/>
          <w:wBefore w:w="108" w:type="dxa"/>
          <w:trHeight w:val="485"/>
        </w:trPr>
        <w:tc>
          <w:tcPr>
            <w:tcW w:w="9350" w:type="dxa"/>
            <w:gridSpan w:val="2"/>
            <w:shd w:val="clear" w:color="auto" w:fill="E0E8F4" w:themeFill="accent6" w:themeFillTint="33"/>
          </w:tcPr>
          <w:p w14:paraId="06D07379" w14:textId="7007447D" w:rsidR="007F1310" w:rsidRPr="002C2E7D" w:rsidRDefault="00C71746">
            <w:pPr>
              <w:pStyle w:val="Heading1"/>
            </w:pPr>
            <w:r w:rsidRPr="00C71746">
              <w:t>Treasurer Update</w:t>
            </w:r>
          </w:p>
        </w:tc>
      </w:tr>
      <w:tr w:rsidR="007F1310" w:rsidRPr="002C2E7D" w14:paraId="530D8AD8" w14:textId="77777777" w:rsidTr="00FE283F">
        <w:trPr>
          <w:gridBefore w:val="1"/>
          <w:wBefore w:w="108" w:type="dxa"/>
          <w:trHeight w:val="324"/>
        </w:trPr>
        <w:tc>
          <w:tcPr>
            <w:tcW w:w="9350" w:type="dxa"/>
            <w:gridSpan w:val="2"/>
          </w:tcPr>
          <w:p w14:paraId="208EE9E2" w14:textId="5C15DC9F" w:rsidR="00A15D71" w:rsidRDefault="00FE1B50" w:rsidP="00A15D71">
            <w:pPr>
              <w:spacing w:before="0" w:line="240" w:lineRule="auto"/>
            </w:pPr>
            <w:r>
              <w:t xml:space="preserve">Reviewed transactions between </w:t>
            </w:r>
            <w:r w:rsidRPr="00FE1B50">
              <w:t xml:space="preserve">Transactions between: </w:t>
            </w:r>
            <w:r w:rsidR="00380F0A">
              <w:t>2/19/</w:t>
            </w:r>
            <w:r w:rsidRPr="00FE1B50">
              <w:t xml:space="preserve">2026 - </w:t>
            </w:r>
            <w:r w:rsidR="00380F0A">
              <w:t>3</w:t>
            </w:r>
            <w:r w:rsidRPr="00FE1B50">
              <w:t>/19/2026</w:t>
            </w:r>
          </w:p>
          <w:p w14:paraId="1F82CE67" w14:textId="28C842A0" w:rsidR="00FE1B50" w:rsidRDefault="00FE1B50" w:rsidP="00A15D71">
            <w:pPr>
              <w:spacing w:before="0" w:line="240" w:lineRule="auto"/>
            </w:pPr>
            <w:r>
              <w:t xml:space="preserve">Current balance </w:t>
            </w:r>
            <w:r w:rsidR="00380F0A">
              <w:t xml:space="preserve">- </w:t>
            </w:r>
            <w:r w:rsidR="00380F0A" w:rsidRPr="00380F0A">
              <w:t>$</w:t>
            </w:r>
            <w:r w:rsidR="00380F0A" w:rsidRPr="00380F0A">
              <w:t>15,571.46</w:t>
            </w:r>
          </w:p>
          <w:p w14:paraId="3F6C8BBC" w14:textId="00E5BAA3" w:rsidR="002C2F8A" w:rsidRDefault="002C2F8A" w:rsidP="00A15D71">
            <w:pPr>
              <w:spacing w:before="0" w:line="240" w:lineRule="auto"/>
            </w:pPr>
            <w:r>
              <w:t>Reimbursed for 3rd and 5th field trips</w:t>
            </w:r>
          </w:p>
          <w:p w14:paraId="0E20ACF8" w14:textId="4DD7707C" w:rsidR="002C2F8A" w:rsidRDefault="002C2F8A" w:rsidP="00A15D71">
            <w:pPr>
              <w:spacing w:before="0" w:line="240" w:lineRule="auto"/>
            </w:pPr>
            <w:r>
              <w:lastRenderedPageBreak/>
              <w:t>Requested all allocation submissions by the April meeting</w:t>
            </w:r>
          </w:p>
          <w:p w14:paraId="5E096203" w14:textId="4F1D1D1B" w:rsidR="002C2F8A" w:rsidRDefault="002C2F8A" w:rsidP="00A15D71">
            <w:pPr>
              <w:spacing w:before="0" w:line="240" w:lineRule="auto"/>
            </w:pPr>
            <w:r>
              <w:t>$340 made from Kindness Pencils</w:t>
            </w:r>
          </w:p>
          <w:p w14:paraId="2FFEF9D3" w14:textId="77777777" w:rsidR="002C2F8A" w:rsidRDefault="002C2F8A" w:rsidP="00A15D71">
            <w:pPr>
              <w:spacing w:before="0" w:line="240" w:lineRule="auto"/>
            </w:pPr>
          </w:p>
          <w:p w14:paraId="0A05A65D" w14:textId="77777777" w:rsidR="00380F0A" w:rsidRPr="007F1310" w:rsidRDefault="00380F0A" w:rsidP="00A15D71">
            <w:pPr>
              <w:spacing w:before="0" w:line="240" w:lineRule="auto"/>
            </w:pPr>
          </w:p>
          <w:p w14:paraId="16298CDC" w14:textId="1BF78986" w:rsidR="000D0481" w:rsidRPr="007F1310" w:rsidRDefault="000D0481" w:rsidP="000D0481">
            <w:pPr>
              <w:spacing w:before="0" w:line="240" w:lineRule="auto"/>
            </w:pPr>
          </w:p>
        </w:tc>
      </w:tr>
      <w:tr w:rsidR="00FE1B50" w:rsidRPr="002C2E7D" w14:paraId="40D56B7D" w14:textId="77777777" w:rsidTr="008357A6">
        <w:trPr>
          <w:gridBefore w:val="1"/>
          <w:wBefore w:w="108" w:type="dxa"/>
          <w:trHeight w:val="485"/>
        </w:trPr>
        <w:tc>
          <w:tcPr>
            <w:tcW w:w="9350" w:type="dxa"/>
            <w:gridSpan w:val="2"/>
            <w:shd w:val="clear" w:color="auto" w:fill="E0E8F4" w:themeFill="accent6" w:themeFillTint="33"/>
          </w:tcPr>
          <w:p w14:paraId="06352B93" w14:textId="7EE61FD6" w:rsidR="00FE1B50" w:rsidRPr="002C2E7D" w:rsidRDefault="00543D11" w:rsidP="008357A6">
            <w:pPr>
              <w:pStyle w:val="Heading1"/>
            </w:pPr>
            <w:r w:rsidRPr="00543D11">
              <w:lastRenderedPageBreak/>
              <w:t>2026/2027 Board Member Candidates</w:t>
            </w:r>
          </w:p>
        </w:tc>
      </w:tr>
      <w:tr w:rsidR="00FE1B50" w:rsidRPr="002C2E7D" w14:paraId="3FF1EA2E" w14:textId="77777777" w:rsidTr="008357A6">
        <w:trPr>
          <w:gridBefore w:val="1"/>
          <w:wBefore w:w="108" w:type="dxa"/>
          <w:trHeight w:val="324"/>
        </w:trPr>
        <w:tc>
          <w:tcPr>
            <w:tcW w:w="9350" w:type="dxa"/>
            <w:gridSpan w:val="2"/>
          </w:tcPr>
          <w:p w14:paraId="568CBAD9" w14:textId="77777777" w:rsidR="00A37EE8" w:rsidRDefault="00A37EE8" w:rsidP="00A37EE8">
            <w:pPr>
              <w:spacing w:before="0" w:line="240" w:lineRule="auto"/>
            </w:pPr>
            <w:r>
              <w:t xml:space="preserve">Current Running: </w:t>
            </w:r>
          </w:p>
          <w:p w14:paraId="2AF65EB6" w14:textId="7E4C7761" w:rsidR="00FE1B50" w:rsidRDefault="00A37EE8" w:rsidP="00A37EE8">
            <w:pPr>
              <w:spacing w:before="0" w:line="240" w:lineRule="auto"/>
              <w:ind w:left="720"/>
            </w:pPr>
            <w:r>
              <w:t>Sarah Schulman – President</w:t>
            </w:r>
          </w:p>
          <w:p w14:paraId="54BF49F9" w14:textId="77777777" w:rsidR="00A37EE8" w:rsidRDefault="00A37EE8" w:rsidP="00A37EE8">
            <w:pPr>
              <w:spacing w:before="0" w:line="240" w:lineRule="auto"/>
              <w:ind w:left="720"/>
            </w:pPr>
            <w:r>
              <w:t>Lori Goldburg – Vice President</w:t>
            </w:r>
          </w:p>
          <w:p w14:paraId="541C3AB1" w14:textId="7A841F40" w:rsidR="00A37EE8" w:rsidRDefault="00A37EE8" w:rsidP="00A37EE8">
            <w:pPr>
              <w:spacing w:before="0" w:line="240" w:lineRule="auto"/>
              <w:ind w:left="720"/>
            </w:pPr>
            <w:r>
              <w:t>Jess Keim – Treasurer</w:t>
            </w:r>
          </w:p>
          <w:p w14:paraId="74F53611" w14:textId="77777777" w:rsidR="00A37EE8" w:rsidRDefault="00A37EE8" w:rsidP="00A37EE8">
            <w:pPr>
              <w:spacing w:before="0" w:line="240" w:lineRule="auto"/>
              <w:ind w:left="720"/>
            </w:pPr>
            <w:r>
              <w:t>Will vote at the May meeting</w:t>
            </w:r>
          </w:p>
          <w:p w14:paraId="701064A4" w14:textId="30B2FCDE" w:rsidR="00A37EE8" w:rsidRPr="007F1310" w:rsidRDefault="00A37EE8" w:rsidP="00A37EE8">
            <w:pPr>
              <w:spacing w:before="0" w:line="240" w:lineRule="auto"/>
              <w:ind w:left="720"/>
            </w:pPr>
            <w:r>
              <w:t xml:space="preserve">Absentee </w:t>
            </w:r>
            <w:proofErr w:type="spellStart"/>
            <w:r>
              <w:t>ballets</w:t>
            </w:r>
            <w:proofErr w:type="spellEnd"/>
            <w:r>
              <w:t xml:space="preserve"> will be distributed prior to that meeting</w:t>
            </w:r>
          </w:p>
        </w:tc>
      </w:tr>
      <w:tr w:rsidR="007F1310" w:rsidRPr="002C2E7D" w14:paraId="4675E6D1" w14:textId="77777777" w:rsidTr="00A842E0">
        <w:trPr>
          <w:gridBefore w:val="1"/>
          <w:wBefore w:w="108" w:type="dxa"/>
          <w:trHeight w:val="485"/>
        </w:trPr>
        <w:tc>
          <w:tcPr>
            <w:tcW w:w="9350" w:type="dxa"/>
            <w:gridSpan w:val="2"/>
            <w:shd w:val="clear" w:color="auto" w:fill="E0E8F4" w:themeFill="accent6" w:themeFillTint="33"/>
          </w:tcPr>
          <w:p w14:paraId="70A6B4E0" w14:textId="493C67A9" w:rsidR="007F1310" w:rsidRPr="002C2E7D" w:rsidRDefault="007F1310" w:rsidP="007F1310">
            <w:pPr>
              <w:pStyle w:val="Heading1"/>
            </w:pPr>
            <w:r w:rsidRPr="007F1310">
              <w:t>Upcoming events</w:t>
            </w:r>
          </w:p>
        </w:tc>
      </w:tr>
      <w:tr w:rsidR="007F1310" w:rsidRPr="002C2E7D" w14:paraId="0002E55D" w14:textId="77777777" w:rsidTr="00A842E0">
        <w:trPr>
          <w:gridAfter w:val="1"/>
          <w:wAfter w:w="108" w:type="dxa"/>
          <w:trHeight w:val="414"/>
        </w:trPr>
        <w:tc>
          <w:tcPr>
            <w:tcW w:w="9350" w:type="dxa"/>
            <w:gridSpan w:val="2"/>
          </w:tcPr>
          <w:p w14:paraId="0DA8FFC7" w14:textId="77777777" w:rsidR="00543D11" w:rsidRDefault="00543D11" w:rsidP="00543D1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Hershey Park Fundraiser</w:t>
            </w:r>
          </w:p>
          <w:p w14:paraId="52EFA1F0" w14:textId="486DA4FD" w:rsidR="00543D11" w:rsidRDefault="002C2F8A" w:rsidP="002C2F8A">
            <w:pPr>
              <w:shd w:val="clear" w:color="auto" w:fill="FFFFFF"/>
              <w:spacing w:before="0" w:line="240" w:lineRule="auto"/>
            </w:pPr>
            <w:r>
              <w:tab/>
              <w:t>$1,240.45 anticipated profit</w:t>
            </w:r>
          </w:p>
          <w:p w14:paraId="2EFED442" w14:textId="315F658A" w:rsidR="002C2F8A" w:rsidRDefault="002C2F8A" w:rsidP="00543D11">
            <w:pPr>
              <w:pStyle w:val="ListParagraph"/>
              <w:shd w:val="clear" w:color="auto" w:fill="FFFFFF"/>
              <w:spacing w:before="0" w:line="240" w:lineRule="auto"/>
              <w:ind w:left="420"/>
            </w:pPr>
            <w:r>
              <w:tab/>
              <w:t>Goal is to have tickets by the end of the month when the park opens</w:t>
            </w:r>
          </w:p>
          <w:p w14:paraId="594AAEF6" w14:textId="573B2235" w:rsidR="00543D11" w:rsidRDefault="00543D11" w:rsidP="00543D1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Yearbook – orders due 4/10</w:t>
            </w:r>
          </w:p>
          <w:p w14:paraId="0D478460" w14:textId="0F1B7750" w:rsidR="008E7DD9" w:rsidRDefault="008E7DD9" w:rsidP="008E7DD9">
            <w:pPr>
              <w:pStyle w:val="ListParagraph"/>
              <w:shd w:val="clear" w:color="auto" w:fill="FFFFFF"/>
              <w:spacing w:before="0" w:line="240" w:lineRule="auto"/>
              <w:ind w:left="420"/>
            </w:pPr>
            <w:r>
              <w:tab/>
              <w:t>Figure out how many extra yearbooks</w:t>
            </w:r>
          </w:p>
          <w:p w14:paraId="09143652" w14:textId="677CDDD3" w:rsidR="00543D11" w:rsidRDefault="00543D11" w:rsidP="00543D1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Plant Sale</w:t>
            </w:r>
            <w:r w:rsidR="002C2F8A">
              <w:t xml:space="preserve"> – 3/27</w:t>
            </w:r>
          </w:p>
          <w:p w14:paraId="15B10B4F" w14:textId="3C56E442" w:rsidR="00543D11" w:rsidRDefault="002C2F8A" w:rsidP="00543D11">
            <w:pPr>
              <w:shd w:val="clear" w:color="auto" w:fill="FFFFFF"/>
              <w:spacing w:before="0" w:line="240" w:lineRule="auto"/>
            </w:pPr>
            <w:r>
              <w:tab/>
              <w:t>Ongoing and sales are going well – still need to send a school wide email</w:t>
            </w:r>
          </w:p>
          <w:p w14:paraId="78554E81" w14:textId="50792F82" w:rsidR="002C2F8A" w:rsidRDefault="002C2F8A" w:rsidP="00543D11">
            <w:pPr>
              <w:shd w:val="clear" w:color="auto" w:fill="FFFFFF"/>
              <w:spacing w:before="0" w:line="240" w:lineRule="auto"/>
            </w:pPr>
            <w:r>
              <w:tab/>
              <w:t>Will be ordering extra to sell at pickup and at Spring Fling</w:t>
            </w:r>
          </w:p>
          <w:p w14:paraId="67FDD0FA" w14:textId="54206A9D" w:rsidR="002C2F8A" w:rsidRDefault="002C2F8A" w:rsidP="00543D11">
            <w:pPr>
              <w:shd w:val="clear" w:color="auto" w:fill="FFFFFF"/>
              <w:spacing w:before="0" w:line="240" w:lineRule="auto"/>
            </w:pPr>
            <w:r>
              <w:tab/>
              <w:t>Not advertising and Susan will determine what to order</w:t>
            </w:r>
          </w:p>
          <w:p w14:paraId="67748B01" w14:textId="36DEEAF0" w:rsidR="00543D11" w:rsidRDefault="00543D11" w:rsidP="00543D1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Science Fair – 4/</w:t>
            </w:r>
            <w:r w:rsidR="008E7DD9">
              <w:t>23</w:t>
            </w:r>
          </w:p>
          <w:p w14:paraId="251E4668" w14:textId="43795AD1" w:rsidR="00543D11" w:rsidRDefault="008E7DD9" w:rsidP="00543D11">
            <w:pPr>
              <w:shd w:val="clear" w:color="auto" w:fill="FFFFFF"/>
              <w:spacing w:before="0" w:line="240" w:lineRule="auto"/>
            </w:pPr>
            <w:r>
              <w:tab/>
              <w:t>Students to register for a project and/or the demonstrations</w:t>
            </w:r>
          </w:p>
          <w:p w14:paraId="7D058D6F" w14:textId="77777777" w:rsidR="00543D11" w:rsidRDefault="00543D11" w:rsidP="00543D1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Spring Fling + Silent Auction – 5/8</w:t>
            </w:r>
          </w:p>
          <w:p w14:paraId="7476609B" w14:textId="48D270A8" w:rsidR="00543D11" w:rsidRDefault="008E7DD9" w:rsidP="00543D11">
            <w:pPr>
              <w:shd w:val="clear" w:color="auto" w:fill="FFFFFF"/>
              <w:spacing w:before="0" w:line="240" w:lineRule="auto"/>
            </w:pPr>
            <w:r>
              <w:tab/>
              <w:t>Goal is the raise $15,000</w:t>
            </w:r>
          </w:p>
          <w:p w14:paraId="38282B09" w14:textId="099214F9" w:rsidR="008E7DD9" w:rsidRDefault="008E7DD9" w:rsidP="00543D11">
            <w:pPr>
              <w:shd w:val="clear" w:color="auto" w:fill="FFFFFF"/>
              <w:spacing w:before="0" w:line="240" w:lineRule="auto"/>
            </w:pPr>
            <w:r>
              <w:tab/>
              <w:t>Have started obtaining sponsors for the event</w:t>
            </w:r>
          </w:p>
          <w:p w14:paraId="6D25FF2E" w14:textId="6A3AE0D1" w:rsidR="008E7DD9" w:rsidRDefault="006A3C44" w:rsidP="00543D11">
            <w:pPr>
              <w:shd w:val="clear" w:color="auto" w:fill="FFFFFF"/>
              <w:spacing w:before="0" w:line="240" w:lineRule="auto"/>
            </w:pPr>
            <w:r>
              <w:tab/>
            </w:r>
            <w:r w:rsidR="008E7DD9">
              <w:t>Anyone who knows of possible donation options, let the PTA know, we will do the</w:t>
            </w:r>
            <w:r>
              <w:t xml:space="preserve"> </w:t>
            </w:r>
            <w:r>
              <w:tab/>
            </w:r>
            <w:r w:rsidR="008E7DD9">
              <w:t xml:space="preserve">legwork of contacting and </w:t>
            </w:r>
            <w:r>
              <w:t>collecting</w:t>
            </w:r>
          </w:p>
          <w:p w14:paraId="0DC36FBC" w14:textId="5041C788" w:rsidR="006A3C44" w:rsidRDefault="006A3C44" w:rsidP="00543D11">
            <w:pPr>
              <w:shd w:val="clear" w:color="auto" w:fill="FFFFFF"/>
              <w:spacing w:before="0" w:line="240" w:lineRule="auto"/>
            </w:pPr>
            <w:r>
              <w:tab/>
              <w:t>Wristbands will be $15 in advance, $20 at the door</w:t>
            </w:r>
          </w:p>
          <w:p w14:paraId="590FE6FD" w14:textId="77777777" w:rsidR="00543D11" w:rsidRDefault="00543D11" w:rsidP="00543D1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Teacher Appreciation Week – 5/4-5/8</w:t>
            </w:r>
          </w:p>
          <w:p w14:paraId="517E62FB" w14:textId="56D44C31" w:rsidR="00543D11" w:rsidRDefault="008E7DD9" w:rsidP="00543D11">
            <w:pPr>
              <w:shd w:val="clear" w:color="auto" w:fill="FFFFFF"/>
              <w:spacing w:before="0" w:line="240" w:lineRule="auto"/>
            </w:pPr>
            <w:r>
              <w:tab/>
            </w:r>
            <w:r w:rsidR="006A3C44">
              <w:t>Theme will be “Friends” themed</w:t>
            </w:r>
          </w:p>
          <w:p w14:paraId="498A2FB6" w14:textId="16301CB7" w:rsidR="002D00BA" w:rsidRDefault="002D00BA" w:rsidP="002D00BA">
            <w:pPr>
              <w:shd w:val="clear" w:color="auto" w:fill="FFFFFF"/>
              <w:spacing w:before="0" w:line="240" w:lineRule="auto"/>
              <w:ind w:left="720"/>
            </w:pPr>
            <w:r>
              <w:t>Planned Weekly Agenda:</w:t>
            </w:r>
          </w:p>
          <w:p w14:paraId="11FA2592" w14:textId="242AF372" w:rsidR="002D00BA" w:rsidRDefault="002D00BA" w:rsidP="002D00BA">
            <w:pPr>
              <w:shd w:val="clear" w:color="auto" w:fill="FFFFFF"/>
              <w:spacing w:before="0" w:line="240" w:lineRule="auto"/>
              <w:ind w:left="1440"/>
            </w:pPr>
            <w:r>
              <w:t>Lunch on Monday</w:t>
            </w:r>
          </w:p>
          <w:p w14:paraId="4A48FE8F" w14:textId="3AE361B5" w:rsidR="002D00BA" w:rsidRDefault="002D00BA" w:rsidP="002D00BA">
            <w:pPr>
              <w:shd w:val="clear" w:color="auto" w:fill="FFFFFF"/>
              <w:spacing w:before="0" w:line="240" w:lineRule="auto"/>
              <w:ind w:left="1440"/>
            </w:pPr>
            <w:r>
              <w:t>Tuesday assembly (Bubbles?)</w:t>
            </w:r>
          </w:p>
          <w:p w14:paraId="60814560" w14:textId="64169BC1" w:rsidR="002D00BA" w:rsidRDefault="002D00BA" w:rsidP="002D00BA">
            <w:pPr>
              <w:shd w:val="clear" w:color="auto" w:fill="FFFFFF"/>
              <w:spacing w:before="0" w:line="240" w:lineRule="auto"/>
              <w:ind w:left="1440"/>
            </w:pPr>
            <w:r>
              <w:t>Wednesday – Admin Lunch</w:t>
            </w:r>
          </w:p>
          <w:p w14:paraId="1CAD0E0F" w14:textId="10CE8EB9" w:rsidR="002D00BA" w:rsidRDefault="002D00BA" w:rsidP="002D00BA">
            <w:pPr>
              <w:shd w:val="clear" w:color="auto" w:fill="FFFFFF"/>
              <w:spacing w:before="0" w:line="240" w:lineRule="auto"/>
              <w:ind w:left="1440"/>
            </w:pPr>
            <w:r>
              <w:t>Snacks throughout the week</w:t>
            </w:r>
          </w:p>
          <w:p w14:paraId="1B0A2EF3" w14:textId="2DC96376" w:rsidR="002D00BA" w:rsidRDefault="002D00BA" w:rsidP="002D00BA">
            <w:pPr>
              <w:shd w:val="clear" w:color="auto" w:fill="FFFFFF"/>
              <w:spacing w:before="0" w:line="240" w:lineRule="auto"/>
              <w:ind w:left="1440"/>
            </w:pPr>
            <w:r>
              <w:t>Gift card donation welcome and will be raffled off throughout the week</w:t>
            </w:r>
            <w:r>
              <w:br/>
              <w:t>Thursday Snack Card</w:t>
            </w:r>
          </w:p>
          <w:p w14:paraId="78F05397" w14:textId="69A4C9B0" w:rsidR="002D00BA" w:rsidRDefault="002D00BA" w:rsidP="002D00BA">
            <w:pPr>
              <w:shd w:val="clear" w:color="auto" w:fill="FFFFFF"/>
              <w:spacing w:before="0" w:line="240" w:lineRule="auto"/>
              <w:ind w:left="1440"/>
            </w:pPr>
            <w:r>
              <w:t>Friday is coffee truck</w:t>
            </w:r>
          </w:p>
          <w:p w14:paraId="521D67ED" w14:textId="77777777" w:rsidR="00543D11" w:rsidRDefault="00543D11" w:rsidP="00543D1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5th Grade Farewell – 6/8</w:t>
            </w:r>
          </w:p>
          <w:p w14:paraId="47920B6D" w14:textId="3C8BEA08" w:rsidR="00543D11" w:rsidRDefault="002D00BA" w:rsidP="00543D11">
            <w:pPr>
              <w:shd w:val="clear" w:color="auto" w:fill="FFFFFF"/>
              <w:spacing w:before="0" w:line="240" w:lineRule="auto"/>
            </w:pPr>
            <w:r>
              <w:tab/>
              <w:t>Flyer requesting photos for slideshow and t-shirt sizes</w:t>
            </w:r>
          </w:p>
          <w:p w14:paraId="6F807460" w14:textId="08E80EE5" w:rsidR="002D00BA" w:rsidRDefault="002D00BA" w:rsidP="00543D11">
            <w:pPr>
              <w:shd w:val="clear" w:color="auto" w:fill="FFFFFF"/>
              <w:spacing w:before="0" w:line="240" w:lineRule="auto"/>
            </w:pPr>
            <w:r>
              <w:tab/>
              <w:t>Working on figuring out fundraising</w:t>
            </w:r>
          </w:p>
          <w:p w14:paraId="398BEEA3" w14:textId="77777777" w:rsidR="00EF53E7" w:rsidRDefault="00543D11" w:rsidP="00543D1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Summer Bridge Program</w:t>
            </w:r>
          </w:p>
          <w:p w14:paraId="31B2EF86" w14:textId="2B840043" w:rsidR="00A37EE8" w:rsidRDefault="002D00BA" w:rsidP="00A37EE8">
            <w:pPr>
              <w:pStyle w:val="ListParagraph"/>
              <w:shd w:val="clear" w:color="auto" w:fill="FFFFFF"/>
              <w:spacing w:before="0" w:line="240" w:lineRule="auto"/>
              <w:ind w:left="420"/>
            </w:pPr>
            <w:r>
              <w:tab/>
              <w:t xml:space="preserve">Raffle incentive for completing so many pages or a percentage returned in the </w:t>
            </w:r>
            <w:r>
              <w:tab/>
              <w:t>fall – to be determined</w:t>
            </w:r>
          </w:p>
          <w:p w14:paraId="716D5FA7" w14:textId="77777777" w:rsidR="00543D11" w:rsidRDefault="00A37EE8" w:rsidP="00A37EE8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0" w:line="240" w:lineRule="auto"/>
            </w:pPr>
            <w:r>
              <w:t>Raising Cane’s Community Offering</w:t>
            </w:r>
          </w:p>
          <w:p w14:paraId="080A5D05" w14:textId="0BCD8C71" w:rsidR="00A37EE8" w:rsidRDefault="00A37EE8" w:rsidP="00A37EE8">
            <w:pPr>
              <w:pStyle w:val="ListParagraph"/>
              <w:shd w:val="clear" w:color="auto" w:fill="FFFFFF"/>
              <w:spacing w:before="0" w:line="240" w:lineRule="auto"/>
              <w:ind w:left="420"/>
            </w:pPr>
            <w:r>
              <w:tab/>
              <w:t xml:space="preserve">No charge to the school – certificates for free </w:t>
            </w:r>
            <w:proofErr w:type="gramStart"/>
            <w:r>
              <w:t>kids</w:t>
            </w:r>
            <w:proofErr w:type="gramEnd"/>
            <w:r>
              <w:t xml:space="preserve"> meals</w:t>
            </w:r>
          </w:p>
          <w:p w14:paraId="3424BA11" w14:textId="67918857" w:rsidR="00A37EE8" w:rsidRPr="007F1310" w:rsidRDefault="00A37EE8" w:rsidP="00A37EE8">
            <w:pPr>
              <w:pStyle w:val="ListParagraph"/>
              <w:shd w:val="clear" w:color="auto" w:fill="FFFFFF"/>
              <w:spacing w:before="0" w:line="240" w:lineRule="auto"/>
              <w:ind w:left="420"/>
            </w:pPr>
            <w:r>
              <w:tab/>
              <w:t>Would work into existing incentive/reward programs</w:t>
            </w:r>
          </w:p>
        </w:tc>
      </w:tr>
      <w:tr w:rsidR="003160F6" w:rsidRPr="002C2E7D" w14:paraId="176B601E" w14:textId="77777777" w:rsidTr="00A842E0">
        <w:trPr>
          <w:gridBefore w:val="1"/>
          <w:wBefore w:w="108" w:type="dxa"/>
          <w:trHeight w:val="485"/>
        </w:trPr>
        <w:tc>
          <w:tcPr>
            <w:tcW w:w="9350" w:type="dxa"/>
            <w:gridSpan w:val="2"/>
            <w:shd w:val="clear" w:color="auto" w:fill="E0E8F4" w:themeFill="accent6" w:themeFillTint="33"/>
          </w:tcPr>
          <w:p w14:paraId="24A2DFAB" w14:textId="6FBE4830" w:rsidR="003160F6" w:rsidRPr="007F1310" w:rsidRDefault="003160F6" w:rsidP="007F1310">
            <w:pPr>
              <w:pStyle w:val="Heading1"/>
            </w:pPr>
            <w:r w:rsidRPr="007F1310">
              <w:t>Open Discussion</w:t>
            </w:r>
          </w:p>
        </w:tc>
      </w:tr>
      <w:tr w:rsidR="00C71746" w:rsidRPr="002C2E7D" w14:paraId="0F29EEAC" w14:textId="77777777" w:rsidTr="00A842E0">
        <w:trPr>
          <w:gridBefore w:val="1"/>
          <w:wBefore w:w="108" w:type="dxa"/>
          <w:trHeight w:val="485"/>
        </w:trPr>
        <w:tc>
          <w:tcPr>
            <w:tcW w:w="9350" w:type="dxa"/>
            <w:gridSpan w:val="2"/>
          </w:tcPr>
          <w:p w14:paraId="2A39F4BF" w14:textId="77777777" w:rsidR="00EF53E7" w:rsidRDefault="00A37EE8" w:rsidP="00543D11">
            <w:pPr>
              <w:spacing w:before="0" w:line="240" w:lineRule="auto"/>
            </w:pPr>
            <w:r>
              <w:t>Skate Night – Requesting April 18</w:t>
            </w:r>
            <w:r w:rsidRPr="00A37EE8">
              <w:rPr>
                <w:vertAlign w:val="superscript"/>
              </w:rPr>
              <w:t>th</w:t>
            </w:r>
            <w:r>
              <w:t xml:space="preserve"> </w:t>
            </w:r>
          </w:p>
          <w:p w14:paraId="560B6B8D" w14:textId="67D937EE" w:rsidR="00A37EE8" w:rsidRPr="006D4005" w:rsidRDefault="00A37EE8" w:rsidP="00543D11">
            <w:pPr>
              <w:spacing w:before="0" w:line="240" w:lineRule="auto"/>
            </w:pPr>
            <w:r>
              <w:t xml:space="preserve">Possible request for Bus Stop and </w:t>
            </w:r>
            <w:proofErr w:type="spellStart"/>
            <w:r>
              <w:t>Ritas</w:t>
            </w:r>
            <w:proofErr w:type="spellEnd"/>
          </w:p>
        </w:tc>
      </w:tr>
      <w:tr w:rsidR="002A19B9" w14:paraId="5E0539C0" w14:textId="77777777" w:rsidTr="00A842E0">
        <w:trPr>
          <w:gridBefore w:val="1"/>
          <w:wBefore w:w="108" w:type="dxa"/>
          <w:trHeight w:val="449"/>
        </w:trPr>
        <w:tc>
          <w:tcPr>
            <w:tcW w:w="9350" w:type="dxa"/>
            <w:gridSpan w:val="2"/>
            <w:shd w:val="clear" w:color="auto" w:fill="E0E8F4" w:themeFill="accent6" w:themeFillTint="33"/>
          </w:tcPr>
          <w:p w14:paraId="720C5426" w14:textId="77777777" w:rsidR="002A19B9" w:rsidRPr="002A19B9" w:rsidRDefault="00000000" w:rsidP="00D72850">
            <w:pPr>
              <w:pStyle w:val="Heading1"/>
            </w:pPr>
            <w:sdt>
              <w:sdtPr>
                <w:id w:val="1487199040"/>
                <w:placeholder>
                  <w:docPart w:val="F80F683B5BBD9A4983A46EE7CFA2AB18"/>
                </w:placeholder>
                <w:showingPlcHdr/>
                <w15:appearance w15:val="hidden"/>
              </w:sdtPr>
              <w:sdtContent>
                <w:r w:rsidR="00FC030B" w:rsidRPr="00FC030B">
                  <w:t>Next meeting</w:t>
                </w:r>
              </w:sdtContent>
            </w:sdt>
            <w:r w:rsidR="00FC030B">
              <w:t xml:space="preserve"> </w:t>
            </w:r>
          </w:p>
        </w:tc>
      </w:tr>
      <w:tr w:rsidR="00160B9A" w14:paraId="6D4CEDAA" w14:textId="77777777" w:rsidTr="00A842E0">
        <w:trPr>
          <w:gridBefore w:val="1"/>
          <w:wBefore w:w="108" w:type="dxa"/>
          <w:trHeight w:val="117"/>
        </w:trPr>
        <w:tc>
          <w:tcPr>
            <w:tcW w:w="9350" w:type="dxa"/>
            <w:gridSpan w:val="2"/>
          </w:tcPr>
          <w:p w14:paraId="600CFCD9" w14:textId="445A961C" w:rsidR="00160B9A" w:rsidRDefault="001A4164" w:rsidP="00BF320D">
            <w:r w:rsidRPr="001A4164">
              <w:t xml:space="preserve">THURSDAY, </w:t>
            </w:r>
            <w:r w:rsidR="00A15D71">
              <w:t xml:space="preserve">March </w:t>
            </w:r>
            <w:r w:rsidR="000D0481">
              <w:t>19</w:t>
            </w:r>
            <w:r w:rsidR="000D0481" w:rsidRPr="000D0481">
              <w:rPr>
                <w:vertAlign w:val="superscript"/>
              </w:rPr>
              <w:t>th</w:t>
            </w:r>
            <w:r>
              <w:t xml:space="preserve"> – IN PERSON</w:t>
            </w:r>
          </w:p>
        </w:tc>
      </w:tr>
    </w:tbl>
    <w:p w14:paraId="3B4694FC" w14:textId="77777777" w:rsidR="00CA6B4F" w:rsidRPr="00CA6B4F" w:rsidRDefault="00CA6B4F" w:rsidP="00CA6B4F"/>
    <w:sectPr w:rsidR="00CA6B4F" w:rsidRPr="00CA6B4F" w:rsidSect="00FC030B">
      <w:pgSz w:w="12240" w:h="15840" w:code="1"/>
      <w:pgMar w:top="576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CC09A" w14:textId="77777777" w:rsidR="0081143B" w:rsidRDefault="0081143B">
      <w:pPr>
        <w:spacing w:after="0" w:line="240" w:lineRule="auto"/>
      </w:pPr>
      <w:r>
        <w:separator/>
      </w:r>
    </w:p>
  </w:endnote>
  <w:endnote w:type="continuationSeparator" w:id="0">
    <w:p w14:paraId="5F285DDD" w14:textId="77777777" w:rsidR="0081143B" w:rsidRDefault="0081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B12A7" w14:textId="77777777" w:rsidR="0081143B" w:rsidRDefault="0081143B">
      <w:pPr>
        <w:spacing w:after="0" w:line="240" w:lineRule="auto"/>
      </w:pPr>
      <w:r>
        <w:separator/>
      </w:r>
    </w:p>
  </w:footnote>
  <w:footnote w:type="continuationSeparator" w:id="0">
    <w:p w14:paraId="2F1CCFFE" w14:textId="77777777" w:rsidR="0081143B" w:rsidRDefault="00811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18582D94"/>
    <w:multiLevelType w:val="hybridMultilevel"/>
    <w:tmpl w:val="9AC26F0C"/>
    <w:lvl w:ilvl="0" w:tplc="9FD8C8CA">
      <w:numFmt w:val="bullet"/>
      <w:lvlText w:val="-"/>
      <w:lvlJc w:val="left"/>
      <w:pPr>
        <w:ind w:left="420" w:hanging="360"/>
      </w:pPr>
      <w:rPr>
        <w:rFonts w:ascii="Century Gothic" w:eastAsiaTheme="minorEastAsia" w:hAnsi="Century Gothic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09E5"/>
    <w:multiLevelType w:val="hybridMultilevel"/>
    <w:tmpl w:val="79C0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B244A"/>
    <w:multiLevelType w:val="hybridMultilevel"/>
    <w:tmpl w:val="4E322BE2"/>
    <w:lvl w:ilvl="0" w:tplc="60F03F4A">
      <w:numFmt w:val="bullet"/>
      <w:lvlText w:val=""/>
      <w:lvlJc w:val="left"/>
      <w:pPr>
        <w:ind w:left="780" w:hanging="360"/>
      </w:pPr>
      <w:rPr>
        <w:rFonts w:ascii="Symbol" w:eastAsiaTheme="minorEastAsia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962B33"/>
    <w:multiLevelType w:val="hybridMultilevel"/>
    <w:tmpl w:val="E8629B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F625B"/>
    <w:multiLevelType w:val="hybridMultilevel"/>
    <w:tmpl w:val="BD028812"/>
    <w:lvl w:ilvl="0" w:tplc="9FD8C8CA">
      <w:numFmt w:val="bullet"/>
      <w:lvlText w:val="-"/>
      <w:lvlJc w:val="left"/>
      <w:pPr>
        <w:ind w:left="420" w:hanging="360"/>
      </w:pPr>
      <w:rPr>
        <w:rFonts w:ascii="Century Gothic" w:eastAsiaTheme="minorEastAsia" w:hAnsi="Century Gothic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85A2B"/>
    <w:multiLevelType w:val="hybridMultilevel"/>
    <w:tmpl w:val="FA5E7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E6406"/>
    <w:multiLevelType w:val="hybridMultilevel"/>
    <w:tmpl w:val="A4C2433C"/>
    <w:lvl w:ilvl="0" w:tplc="9FD8C8CA">
      <w:numFmt w:val="bullet"/>
      <w:lvlText w:val="-"/>
      <w:lvlJc w:val="left"/>
      <w:pPr>
        <w:ind w:left="420" w:hanging="360"/>
      </w:pPr>
      <w:rPr>
        <w:rFonts w:ascii="Century Gothic" w:eastAsiaTheme="minorEastAsia" w:hAnsi="Century Gothic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8CF136B"/>
    <w:multiLevelType w:val="multilevel"/>
    <w:tmpl w:val="350A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582EB9"/>
    <w:multiLevelType w:val="hybridMultilevel"/>
    <w:tmpl w:val="1BAE41DA"/>
    <w:lvl w:ilvl="0" w:tplc="0192B750">
      <w:numFmt w:val="bullet"/>
      <w:lvlText w:val=""/>
      <w:lvlJc w:val="left"/>
      <w:pPr>
        <w:ind w:left="780" w:hanging="360"/>
      </w:pPr>
      <w:rPr>
        <w:rFonts w:ascii="Symbol" w:eastAsiaTheme="minorEastAsia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0496E"/>
    <w:multiLevelType w:val="hybridMultilevel"/>
    <w:tmpl w:val="7C7ABFA4"/>
    <w:lvl w:ilvl="0" w:tplc="9FD8C8CA">
      <w:numFmt w:val="bullet"/>
      <w:lvlText w:val="-"/>
      <w:lvlJc w:val="left"/>
      <w:pPr>
        <w:ind w:left="420" w:hanging="360"/>
      </w:pPr>
      <w:rPr>
        <w:rFonts w:ascii="Century Gothic" w:eastAsiaTheme="minorEastAsia" w:hAnsi="Century Gothic" w:cs="Times New Roman (Body CS)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312CF"/>
    <w:multiLevelType w:val="multilevel"/>
    <w:tmpl w:val="798A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0961517">
    <w:abstractNumId w:val="0"/>
  </w:num>
  <w:num w:numId="2" w16cid:durableId="1381396672">
    <w:abstractNumId w:val="3"/>
  </w:num>
  <w:num w:numId="3" w16cid:durableId="922295057">
    <w:abstractNumId w:val="11"/>
  </w:num>
  <w:num w:numId="4" w16cid:durableId="1149202060">
    <w:abstractNumId w:val="8"/>
  </w:num>
  <w:num w:numId="5" w16cid:durableId="293873562">
    <w:abstractNumId w:val="12"/>
  </w:num>
  <w:num w:numId="6" w16cid:durableId="144860640">
    <w:abstractNumId w:val="1"/>
  </w:num>
  <w:num w:numId="7" w16cid:durableId="453135172">
    <w:abstractNumId w:val="6"/>
  </w:num>
  <w:num w:numId="8" w16cid:durableId="1450709260">
    <w:abstractNumId w:val="9"/>
  </w:num>
  <w:num w:numId="9" w16cid:durableId="310209845">
    <w:abstractNumId w:val="13"/>
  </w:num>
  <w:num w:numId="10" w16cid:durableId="1274097970">
    <w:abstractNumId w:val="2"/>
  </w:num>
  <w:num w:numId="11" w16cid:durableId="1682126947">
    <w:abstractNumId w:val="7"/>
  </w:num>
  <w:num w:numId="12" w16cid:durableId="1353648887">
    <w:abstractNumId w:val="5"/>
  </w:num>
  <w:num w:numId="13" w16cid:durableId="958604197">
    <w:abstractNumId w:val="4"/>
  </w:num>
  <w:num w:numId="14" w16cid:durableId="4637382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15"/>
    <w:rsid w:val="0001495E"/>
    <w:rsid w:val="0001626D"/>
    <w:rsid w:val="00035454"/>
    <w:rsid w:val="00050B4F"/>
    <w:rsid w:val="0008064D"/>
    <w:rsid w:val="00085AEE"/>
    <w:rsid w:val="000A1263"/>
    <w:rsid w:val="000A3808"/>
    <w:rsid w:val="000D0481"/>
    <w:rsid w:val="00101372"/>
    <w:rsid w:val="001266F2"/>
    <w:rsid w:val="001311AF"/>
    <w:rsid w:val="001353A1"/>
    <w:rsid w:val="001353E8"/>
    <w:rsid w:val="00137D93"/>
    <w:rsid w:val="00160B9A"/>
    <w:rsid w:val="0017130B"/>
    <w:rsid w:val="001A3A9D"/>
    <w:rsid w:val="001A4164"/>
    <w:rsid w:val="001B14E2"/>
    <w:rsid w:val="001F37CA"/>
    <w:rsid w:val="00225593"/>
    <w:rsid w:val="00235CF5"/>
    <w:rsid w:val="002965C2"/>
    <w:rsid w:val="002A19B9"/>
    <w:rsid w:val="002C2E7D"/>
    <w:rsid w:val="002C2F8A"/>
    <w:rsid w:val="002D00BA"/>
    <w:rsid w:val="002D2055"/>
    <w:rsid w:val="002E0B9C"/>
    <w:rsid w:val="002E6287"/>
    <w:rsid w:val="002E628A"/>
    <w:rsid w:val="002F1A0A"/>
    <w:rsid w:val="00303AE1"/>
    <w:rsid w:val="003160F6"/>
    <w:rsid w:val="00320A15"/>
    <w:rsid w:val="00380F0A"/>
    <w:rsid w:val="00386FBD"/>
    <w:rsid w:val="003949BD"/>
    <w:rsid w:val="00396499"/>
    <w:rsid w:val="003A5E24"/>
    <w:rsid w:val="003D4CF3"/>
    <w:rsid w:val="003E7E82"/>
    <w:rsid w:val="00412D1F"/>
    <w:rsid w:val="00423C89"/>
    <w:rsid w:val="00443541"/>
    <w:rsid w:val="00447A97"/>
    <w:rsid w:val="00447C93"/>
    <w:rsid w:val="0045010D"/>
    <w:rsid w:val="00497154"/>
    <w:rsid w:val="004A3A8F"/>
    <w:rsid w:val="004A441F"/>
    <w:rsid w:val="004B3501"/>
    <w:rsid w:val="004C6FFB"/>
    <w:rsid w:val="004D0A75"/>
    <w:rsid w:val="004D61A7"/>
    <w:rsid w:val="004F5B25"/>
    <w:rsid w:val="00524B92"/>
    <w:rsid w:val="005330A8"/>
    <w:rsid w:val="00535A1C"/>
    <w:rsid w:val="00543D11"/>
    <w:rsid w:val="00544B03"/>
    <w:rsid w:val="00560F76"/>
    <w:rsid w:val="00575735"/>
    <w:rsid w:val="00575E22"/>
    <w:rsid w:val="00591FFE"/>
    <w:rsid w:val="005D7969"/>
    <w:rsid w:val="005E6E76"/>
    <w:rsid w:val="006112F2"/>
    <w:rsid w:val="00637062"/>
    <w:rsid w:val="00661551"/>
    <w:rsid w:val="006625D7"/>
    <w:rsid w:val="006838F5"/>
    <w:rsid w:val="006A3C44"/>
    <w:rsid w:val="006B7784"/>
    <w:rsid w:val="006C7516"/>
    <w:rsid w:val="006D4005"/>
    <w:rsid w:val="006D7798"/>
    <w:rsid w:val="006E64FB"/>
    <w:rsid w:val="006F0866"/>
    <w:rsid w:val="006F16F0"/>
    <w:rsid w:val="007154D4"/>
    <w:rsid w:val="00722525"/>
    <w:rsid w:val="007520BE"/>
    <w:rsid w:val="00761CCB"/>
    <w:rsid w:val="007636C1"/>
    <w:rsid w:val="00774389"/>
    <w:rsid w:val="007818B8"/>
    <w:rsid w:val="00783EFC"/>
    <w:rsid w:val="0078657F"/>
    <w:rsid w:val="0079746A"/>
    <w:rsid w:val="007A4170"/>
    <w:rsid w:val="007A6D54"/>
    <w:rsid w:val="007D0F2D"/>
    <w:rsid w:val="007F1310"/>
    <w:rsid w:val="008003EE"/>
    <w:rsid w:val="008013C4"/>
    <w:rsid w:val="008075B2"/>
    <w:rsid w:val="0081143B"/>
    <w:rsid w:val="00817AC0"/>
    <w:rsid w:val="008342D0"/>
    <w:rsid w:val="00867F32"/>
    <w:rsid w:val="008B4BC0"/>
    <w:rsid w:val="008C57A3"/>
    <w:rsid w:val="008D75C9"/>
    <w:rsid w:val="008E6543"/>
    <w:rsid w:val="008E7DD9"/>
    <w:rsid w:val="008F7521"/>
    <w:rsid w:val="009346DF"/>
    <w:rsid w:val="00950915"/>
    <w:rsid w:val="00962611"/>
    <w:rsid w:val="009C176C"/>
    <w:rsid w:val="009C77FE"/>
    <w:rsid w:val="009D003C"/>
    <w:rsid w:val="00A051D1"/>
    <w:rsid w:val="00A065F0"/>
    <w:rsid w:val="00A15D71"/>
    <w:rsid w:val="00A37EE8"/>
    <w:rsid w:val="00A448C1"/>
    <w:rsid w:val="00A44DD7"/>
    <w:rsid w:val="00A56976"/>
    <w:rsid w:val="00A63EFD"/>
    <w:rsid w:val="00A643F6"/>
    <w:rsid w:val="00A805EA"/>
    <w:rsid w:val="00A842E0"/>
    <w:rsid w:val="00A90549"/>
    <w:rsid w:val="00AA7AA0"/>
    <w:rsid w:val="00AB4981"/>
    <w:rsid w:val="00AC2AC0"/>
    <w:rsid w:val="00AD20E5"/>
    <w:rsid w:val="00AE1E0C"/>
    <w:rsid w:val="00AE44C5"/>
    <w:rsid w:val="00B265A1"/>
    <w:rsid w:val="00B43495"/>
    <w:rsid w:val="00B51B96"/>
    <w:rsid w:val="00B63A6F"/>
    <w:rsid w:val="00B70211"/>
    <w:rsid w:val="00B86E32"/>
    <w:rsid w:val="00BA2AFE"/>
    <w:rsid w:val="00BE537D"/>
    <w:rsid w:val="00BF320D"/>
    <w:rsid w:val="00C20B2D"/>
    <w:rsid w:val="00C358A8"/>
    <w:rsid w:val="00C37EBE"/>
    <w:rsid w:val="00C61249"/>
    <w:rsid w:val="00C61E68"/>
    <w:rsid w:val="00C71746"/>
    <w:rsid w:val="00C849F5"/>
    <w:rsid w:val="00CA6B4F"/>
    <w:rsid w:val="00CE7F8F"/>
    <w:rsid w:val="00D04142"/>
    <w:rsid w:val="00D076CD"/>
    <w:rsid w:val="00D25C02"/>
    <w:rsid w:val="00D2602B"/>
    <w:rsid w:val="00D2721F"/>
    <w:rsid w:val="00D339D0"/>
    <w:rsid w:val="00D53517"/>
    <w:rsid w:val="00D55E9B"/>
    <w:rsid w:val="00D610F8"/>
    <w:rsid w:val="00D72850"/>
    <w:rsid w:val="00D90620"/>
    <w:rsid w:val="00DA4A43"/>
    <w:rsid w:val="00DA5BEB"/>
    <w:rsid w:val="00DD1852"/>
    <w:rsid w:val="00DE395C"/>
    <w:rsid w:val="00DE5C72"/>
    <w:rsid w:val="00E154A4"/>
    <w:rsid w:val="00E20D02"/>
    <w:rsid w:val="00E2411A"/>
    <w:rsid w:val="00E37225"/>
    <w:rsid w:val="00E50E43"/>
    <w:rsid w:val="00E51439"/>
    <w:rsid w:val="00E85764"/>
    <w:rsid w:val="00E93F83"/>
    <w:rsid w:val="00ED38D0"/>
    <w:rsid w:val="00ED4E88"/>
    <w:rsid w:val="00EE2D93"/>
    <w:rsid w:val="00EE36C0"/>
    <w:rsid w:val="00EF36A5"/>
    <w:rsid w:val="00EF53E7"/>
    <w:rsid w:val="00F022B3"/>
    <w:rsid w:val="00F16A4F"/>
    <w:rsid w:val="00F26994"/>
    <w:rsid w:val="00F40723"/>
    <w:rsid w:val="00F615E4"/>
    <w:rsid w:val="00F974B7"/>
    <w:rsid w:val="00FB17DC"/>
    <w:rsid w:val="00FB215D"/>
    <w:rsid w:val="00FC030B"/>
    <w:rsid w:val="00FD6530"/>
    <w:rsid w:val="00FD6C5A"/>
    <w:rsid w:val="00FE1B50"/>
    <w:rsid w:val="00FE283F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0FC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C030B"/>
    <w:pPr>
      <w:spacing w:before="120"/>
    </w:pPr>
    <w:rPr>
      <w:rFonts w:cs="Times New Roman (Body CS)"/>
      <w:color w:val="000000" w:themeColor="text1"/>
      <w:spacing w:val="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4"/>
    <w:qFormat/>
    <w:rsid w:val="00FC030B"/>
    <w:pPr>
      <w:keepNext/>
      <w:keepLines/>
      <w:spacing w:after="0"/>
      <w:outlineLvl w:val="0"/>
    </w:pPr>
    <w:rPr>
      <w:rFonts w:asciiTheme="majorHAnsi" w:eastAsiaTheme="majorEastAsia" w:hAnsiTheme="majorHAnsi" w:cs="Times New Roman (Headings CS)"/>
      <w:b/>
      <w:caps/>
      <w:spacing w:val="14"/>
      <w:szCs w:val="30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E8ABC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FC030B"/>
    <w:pPr>
      <w:spacing w:after="0" w:line="240" w:lineRule="auto"/>
      <w:contextualSpacing/>
    </w:pPr>
    <w:rPr>
      <w:rFonts w:asciiTheme="majorHAnsi" w:hAnsiTheme="majorHAnsi"/>
      <w:caps/>
      <w:color w:val="3B68A9" w:themeColor="accent6" w:themeShade="BF"/>
      <w:spacing w:val="20"/>
      <w:sz w:val="80"/>
    </w:rPr>
  </w:style>
  <w:style w:type="character" w:customStyle="1" w:styleId="TitleChar">
    <w:name w:val="Title Char"/>
    <w:basedOn w:val="DefaultParagraphFont"/>
    <w:link w:val="Title"/>
    <w:uiPriority w:val="6"/>
    <w:rsid w:val="00FC030B"/>
    <w:rPr>
      <w:rFonts w:asciiTheme="majorHAnsi" w:hAnsiTheme="majorHAnsi" w:cs="Times New Roman (Body CS)"/>
      <w:caps/>
      <w:color w:val="3B68A9" w:themeColor="accent6" w:themeShade="BF"/>
      <w:spacing w:val="20"/>
      <w:sz w:val="80"/>
      <w:szCs w:val="20"/>
    </w:rPr>
  </w:style>
  <w:style w:type="paragraph" w:customStyle="1" w:styleId="RowHeading">
    <w:name w:val="Row Heading"/>
    <w:basedOn w:val="Normal"/>
    <w:uiPriority w:val="5"/>
    <w:semiHidden/>
    <w:qFormat/>
    <w:rPr>
      <w:b/>
      <w:bCs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qFormat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FC030B"/>
    <w:rPr>
      <w:rFonts w:asciiTheme="majorHAnsi" w:eastAsiaTheme="majorEastAsia" w:hAnsiTheme="majorHAnsi" w:cs="Times New Roman (Headings CS)"/>
      <w:b/>
      <w:caps/>
      <w:color w:val="000000" w:themeColor="text1"/>
      <w:spacing w:val="14"/>
      <w:sz w:val="20"/>
      <w:szCs w:val="30"/>
    </w:rPr>
  </w:style>
  <w:style w:type="paragraph" w:styleId="ListNumber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6"/>
    <w:semiHidden/>
    <w:rsid w:val="00DE395C"/>
    <w:rPr>
      <w:rFonts w:asciiTheme="majorHAnsi" w:eastAsiaTheme="majorEastAsia" w:hAnsiTheme="majorHAnsi" w:cstheme="majorBidi"/>
      <w:color w:val="E8ABCD" w:themeColor="accent1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qFormat/>
    <w:pPr>
      <w:spacing w:after="0" w:line="240" w:lineRule="auto"/>
      <w:jc w:val="right"/>
    </w:pPr>
    <w:rPr>
      <w:color w:val="E8ABCD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E395C"/>
    <w:rPr>
      <w:color w:val="E8ABCD" w:themeColor="accent1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10"/>
    <w:qFormat/>
    <w:rsid w:val="00774389"/>
    <w:pPr>
      <w:numPr>
        <w:numId w:val="3"/>
      </w:numPr>
      <w:spacing w:before="100" w:after="100" w:line="240" w:lineRule="auto"/>
      <w:ind w:left="432" w:hanging="288"/>
      <w:contextualSpacing/>
    </w:pPr>
    <w:rPr>
      <w:color w:val="auto"/>
      <w:szCs w:val="21"/>
    </w:rPr>
  </w:style>
  <w:style w:type="paragraph" w:styleId="Header">
    <w:name w:val="header"/>
    <w:basedOn w:val="Normal"/>
    <w:link w:val="HeaderChar"/>
    <w:uiPriority w:val="99"/>
    <w:semiHidden/>
    <w:rsid w:val="004D6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95C"/>
    <w:rPr>
      <w:sz w:val="24"/>
      <w:szCs w:val="20"/>
    </w:rPr>
  </w:style>
  <w:style w:type="paragraph" w:customStyle="1" w:styleId="Details">
    <w:name w:val="Details"/>
    <w:basedOn w:val="Normal"/>
    <w:qFormat/>
    <w:rsid w:val="00AB4981"/>
    <w:pPr>
      <w:spacing w:after="360"/>
      <w:contextualSpacing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4981"/>
    <w:rPr>
      <w:color w:val="808080"/>
    </w:rPr>
  </w:style>
  <w:style w:type="paragraph" w:customStyle="1" w:styleId="Subhead">
    <w:name w:val="Subhead"/>
    <w:basedOn w:val="Title"/>
    <w:qFormat/>
    <w:rsid w:val="00AE44C5"/>
    <w:rPr>
      <w:b/>
      <w:sz w:val="52"/>
    </w:rPr>
  </w:style>
  <w:style w:type="paragraph" w:styleId="ListParagraph">
    <w:name w:val="List Paragraph"/>
    <w:basedOn w:val="Normal"/>
    <w:uiPriority w:val="34"/>
    <w:unhideWhenUsed/>
    <w:qFormat/>
    <w:rsid w:val="000A1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cquelineculotta/Library/Containers/com.microsoft.Word/Data/Library/Application%20Support/Microsoft/Office/16.0/DTS/Search/%7b4689038F-B8EB-8D44-A244-6BD14CF176A8%7dtf7864720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4B6758CE984247880964C663C56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AF65E-F365-E54B-AB12-866D2853F636}"/>
      </w:docPartPr>
      <w:docPartBody>
        <w:p w:rsidR="00E93F86" w:rsidRDefault="00000000">
          <w:pPr>
            <w:pStyle w:val="514B6758CE984247880964C663C569C1"/>
          </w:pPr>
          <w:r w:rsidRPr="00FC030B">
            <w:t>Meeting minutes</w:t>
          </w:r>
        </w:p>
      </w:docPartBody>
    </w:docPart>
    <w:docPart>
      <w:docPartPr>
        <w:name w:val="8756EC5AC1477542A896741952807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BF834-2663-D645-9E1B-5298F0BD8CDD}"/>
      </w:docPartPr>
      <w:docPartBody>
        <w:p w:rsidR="00E93F86" w:rsidRDefault="00000000">
          <w:pPr>
            <w:pStyle w:val="8756EC5AC1477542A896741952807338"/>
          </w:pPr>
          <w:r w:rsidRPr="00FC030B">
            <w:t>pta</w:t>
          </w:r>
        </w:p>
      </w:docPartBody>
    </w:docPart>
    <w:docPart>
      <w:docPartPr>
        <w:name w:val="D5122CA616DE244B8574223027BF5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F3FEF-99FB-FC47-B9A0-97211A03EB59}"/>
      </w:docPartPr>
      <w:docPartBody>
        <w:p w:rsidR="00E93F86" w:rsidRDefault="00000000">
          <w:pPr>
            <w:pStyle w:val="D5122CA616DE244B8574223027BF5A79"/>
          </w:pPr>
          <w:r w:rsidRPr="00FC030B">
            <w:t>Date:</w:t>
          </w:r>
        </w:p>
      </w:docPartBody>
    </w:docPart>
    <w:docPart>
      <w:docPartPr>
        <w:name w:val="7522AA58E55C9944A4D1CFE599488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11DB2-CE37-8C45-820E-408A95270972}"/>
      </w:docPartPr>
      <w:docPartBody>
        <w:p w:rsidR="00E93F86" w:rsidRDefault="00000000">
          <w:pPr>
            <w:pStyle w:val="7522AA58E55C9944A4D1CFE599488975"/>
          </w:pPr>
          <w:r w:rsidRPr="00FC030B">
            <w:t>Time:</w:t>
          </w:r>
        </w:p>
      </w:docPartBody>
    </w:docPart>
    <w:docPart>
      <w:docPartPr>
        <w:name w:val="D0B7493D32E2CF4192555A872F42C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121D7-EC58-6845-84C3-3D22A705DEB5}"/>
      </w:docPartPr>
      <w:docPartBody>
        <w:p w:rsidR="00E93F86" w:rsidRDefault="00000000">
          <w:pPr>
            <w:pStyle w:val="D0B7493D32E2CF4192555A872F42CA4C"/>
          </w:pPr>
          <w:r w:rsidRPr="00FC030B">
            <w:t>Facilitator:</w:t>
          </w:r>
        </w:p>
      </w:docPartBody>
    </w:docPart>
    <w:docPart>
      <w:docPartPr>
        <w:name w:val="5CA50B9F2F741D419372B691F08A7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E7B79-4C0E-8640-B921-298DEBC34AB6}"/>
      </w:docPartPr>
      <w:docPartBody>
        <w:p w:rsidR="00E93F86" w:rsidRDefault="00000000">
          <w:pPr>
            <w:pStyle w:val="5CA50B9F2F741D419372B691F08A7183"/>
          </w:pPr>
          <w:r w:rsidRPr="00FC030B">
            <w:t>9/8/23</w:t>
          </w:r>
        </w:p>
      </w:docPartBody>
    </w:docPart>
    <w:docPart>
      <w:docPartPr>
        <w:name w:val="0B1127ABADB94843B1AAD98624853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98469-5C2F-9D48-980A-03586FDB3473}"/>
      </w:docPartPr>
      <w:docPartBody>
        <w:p w:rsidR="00E93F86" w:rsidRDefault="00000000">
          <w:pPr>
            <w:pStyle w:val="0B1127ABADB94843B1AAD98624853D45"/>
          </w:pPr>
          <w:r w:rsidRPr="00FC030B">
            <w:t>6:00 PM</w:t>
          </w:r>
        </w:p>
      </w:docPartBody>
    </w:docPart>
    <w:docPart>
      <w:docPartPr>
        <w:name w:val="06F7A664D9003E4484CFF79DB96F0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1463-4520-A144-972A-2133CFD1F661}"/>
      </w:docPartPr>
      <w:docPartBody>
        <w:p w:rsidR="00E93F86" w:rsidRDefault="00000000">
          <w:pPr>
            <w:pStyle w:val="06F7A664D9003E4484CFF79DB96F0C64"/>
          </w:pPr>
          <w:r w:rsidRPr="00FC030B">
            <w:t>Angelica Astrom</w:t>
          </w:r>
        </w:p>
      </w:docPartBody>
    </w:docPart>
    <w:docPart>
      <w:docPartPr>
        <w:name w:val="F80F683B5BBD9A4983A46EE7CFA2A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613D9-2425-AD4B-BB58-970AA8DEDAA6}"/>
      </w:docPartPr>
      <w:docPartBody>
        <w:p w:rsidR="00E93F86" w:rsidRDefault="00000000">
          <w:pPr>
            <w:pStyle w:val="F80F683B5BBD9A4983A46EE7CFA2AB18"/>
          </w:pPr>
          <w:r w:rsidRPr="00FC030B">
            <w:t>Next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74310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2C"/>
    <w:rsid w:val="00010299"/>
    <w:rsid w:val="000429A6"/>
    <w:rsid w:val="000601FE"/>
    <w:rsid w:val="001F37CA"/>
    <w:rsid w:val="002F1A0A"/>
    <w:rsid w:val="003A5E24"/>
    <w:rsid w:val="004D0A75"/>
    <w:rsid w:val="0067142C"/>
    <w:rsid w:val="008003EE"/>
    <w:rsid w:val="00943FCE"/>
    <w:rsid w:val="00AC2AC0"/>
    <w:rsid w:val="00C110EE"/>
    <w:rsid w:val="00E154A4"/>
    <w:rsid w:val="00E20AB2"/>
    <w:rsid w:val="00E93F86"/>
    <w:rsid w:val="00F75507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spacing w:before="120" w:after="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14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4B6758CE984247880964C663C569C1">
    <w:name w:val="514B6758CE984247880964C663C569C1"/>
  </w:style>
  <w:style w:type="paragraph" w:customStyle="1" w:styleId="8756EC5AC1477542A896741952807338">
    <w:name w:val="8756EC5AC1477542A896741952807338"/>
  </w:style>
  <w:style w:type="paragraph" w:customStyle="1" w:styleId="D5122CA616DE244B8574223027BF5A79">
    <w:name w:val="D5122CA616DE244B8574223027BF5A79"/>
  </w:style>
  <w:style w:type="paragraph" w:customStyle="1" w:styleId="7522AA58E55C9944A4D1CFE599488975">
    <w:name w:val="7522AA58E55C9944A4D1CFE599488975"/>
  </w:style>
  <w:style w:type="paragraph" w:customStyle="1" w:styleId="D0B7493D32E2CF4192555A872F42CA4C">
    <w:name w:val="D0B7493D32E2CF4192555A872F42CA4C"/>
  </w:style>
  <w:style w:type="paragraph" w:customStyle="1" w:styleId="5CA50B9F2F741D419372B691F08A7183">
    <w:name w:val="5CA50B9F2F741D419372B691F08A7183"/>
  </w:style>
  <w:style w:type="paragraph" w:customStyle="1" w:styleId="0B1127ABADB94843B1AAD98624853D45">
    <w:name w:val="0B1127ABADB94843B1AAD98624853D45"/>
  </w:style>
  <w:style w:type="paragraph" w:customStyle="1" w:styleId="06F7A664D9003E4484CFF79DB96F0C64">
    <w:name w:val="06F7A664D9003E4484CFF79DB96F0C64"/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="Times New Roman (Headings CS)"/>
      <w:b/>
      <w:caps/>
      <w:color w:val="000000" w:themeColor="text1"/>
      <w:spacing w:val="14"/>
      <w:kern w:val="0"/>
      <w:sz w:val="20"/>
      <w:szCs w:val="30"/>
      <w:lang w:eastAsia="ja-JP"/>
      <w14:ligatures w14:val="none"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spacing w:before="100" w:after="100" w:line="240" w:lineRule="auto"/>
      <w:ind w:left="432" w:hanging="288"/>
      <w:contextualSpacing/>
    </w:pPr>
    <w:rPr>
      <w:rFonts w:cs="Times New Roman (Body CS)"/>
      <w:spacing w:val="6"/>
      <w:kern w:val="0"/>
      <w:sz w:val="20"/>
      <w:szCs w:val="21"/>
      <w:lang w:eastAsia="ja-JP"/>
      <w14:ligatures w14:val="none"/>
    </w:rPr>
  </w:style>
  <w:style w:type="paragraph" w:customStyle="1" w:styleId="F80F683B5BBD9A4983A46EE7CFA2AB18">
    <w:name w:val="F80F683B5BBD9A4983A46EE7CFA2AB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7864720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8ABCD"/>
      </a:accent1>
      <a:accent2>
        <a:srgbClr val="7BCAB3"/>
      </a:accent2>
      <a:accent3>
        <a:srgbClr val="F26F61"/>
      </a:accent3>
      <a:accent4>
        <a:srgbClr val="FFD365"/>
      </a:accent4>
      <a:accent5>
        <a:srgbClr val="FFECD3"/>
      </a:accent5>
      <a:accent6>
        <a:srgbClr val="6890CA"/>
      </a:accent6>
      <a:hlink>
        <a:srgbClr val="0563C1"/>
      </a:hlink>
      <a:folHlink>
        <a:srgbClr val="954F72"/>
      </a:folHlink>
    </a:clrScheme>
    <a:fontScheme name="Custom 80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76BF5-7805-4F15-AD1C-BCD0C2454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C25FB-9871-440C-8F07-8E63D2C3DF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21561830-62B4-418D-8A83-E35A895B60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E5D8B8-35DC-4D2E-9164-68F032D3BA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{4689038F-B8EB-8D44-A244-6BD14CF176A8}tf78647202_win32.dotx</Template>
  <TotalTime>0</TotalTime>
  <Pages>3</Pages>
  <Words>465</Words>
  <Characters>2513</Characters>
  <Application>Microsoft Office Word</Application>
  <DocSecurity>0</DocSecurity>
  <Lines>279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2026-03-19T22:28:00Z</dcterms:created>
  <dcterms:modified xsi:type="dcterms:W3CDTF">2026-03-20T01:10:00Z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